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304E8" w:rsidRPr="00780A08" w:rsidRDefault="000304E8" w:rsidP="00780A08">
      <w:r>
        <w:rPr>
          <w:noProof/>
          <w:lang w:val="ro-RO" w:eastAsia="ro-RO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Picture 24" o:spid="_x0000_s1026" type="#_x0000_t75" style="position:absolute;margin-left:60pt;margin-top:-9pt;width:120pt;height:47.4pt;z-index:251655680;visibility:visible">
            <v:imagedata r:id="rId5" o:title="" chromakey="white"/>
          </v:shape>
        </w:pict>
      </w:r>
      <w:r>
        <w:rPr>
          <w:noProof/>
          <w:lang w:val="ro-RO" w:eastAsia="ro-RO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7" type="#_x0000_t202" style="position:absolute;margin-left:270pt;margin-top:-63pt;width:223.65pt;height:63pt;z-index:251672064">
            <v:textbox style="mso-next-textbox:#_x0000_s1027">
              <w:txbxContent>
                <w:p w:rsidR="000304E8" w:rsidRPr="00780A08" w:rsidRDefault="000304E8">
                  <w:r>
                    <w:pict>
                      <v:shape id="_x0000_i1026" type="#_x0000_t75" style="width:56.25pt;height:56.25pt">
                        <v:imagedata r:id="rId6" o:title=""/>
                      </v:shape>
                    </w:pict>
                  </w:r>
                </w:p>
              </w:txbxContent>
            </v:textbox>
          </v:shape>
        </w:pict>
      </w:r>
      <w:r>
        <w:rPr>
          <w:noProof/>
          <w:lang w:val="ro-RO" w:eastAsia="ro-RO"/>
        </w:rPr>
        <w:pict>
          <v:shape id="Picture 46" o:spid="_x0000_s1028" type="#_x0000_t75" style="position:absolute;margin-left:-60pt;margin-top:-27pt;width:85.15pt;height:81pt;z-index:251656704;visibility:visible">
            <v:imagedata r:id="rId7" o:title="" chromakey="white"/>
          </v:shape>
        </w:pict>
      </w:r>
      <w:r>
        <w:rPr>
          <w:noProof/>
          <w:lang w:val="ro-RO" w:eastAsia="ro-RO"/>
        </w:rPr>
        <w:pict>
          <v:rect id="Rectangle 78" o:spid="_x0000_s1029" style="position:absolute;margin-left:-76.35pt;margin-top:0;width:567.55pt;height:54pt;z-index:2516536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" fillcolor="#c00000" stroked="f"/>
        </w:pict>
      </w:r>
      <w:r>
        <w:rPr>
          <w:noProof/>
          <w:lang w:val="ro-RO" w:eastAsia="ro-RO"/>
        </w:rPr>
        <w:pict>
          <v:shape id="Text Box 5" o:spid="_x0000_s1030" type="#_x0000_t202" style="position:absolute;margin-left:-66pt;margin-top:-61.75pt;width:330pt;height:93.75pt;flip:y;z-index:2516433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" filled="f" stroked="f">
            <v:textbox style="mso-next-textbox:#Text Box 5">
              <w:txbxContent>
                <w:p w:rsidR="000304E8" w:rsidRPr="00C55884" w:rsidRDefault="000304E8" w:rsidP="008923F2">
                  <w:pPr>
                    <w:pStyle w:val="Subheadhere"/>
                    <w:spacing w:line="276" w:lineRule="auto"/>
                    <w:jc w:val="left"/>
                    <w:rPr>
                      <w:rFonts w:ascii="Calibri" w:hAnsi="Calibri" w:cs="Calibri"/>
                      <w:color w:val="FFFFFF"/>
                      <w:sz w:val="28"/>
                      <w:szCs w:val="30"/>
                      <w:lang w:val="ro-RO" w:eastAsia="ro-RO"/>
                    </w:rPr>
                  </w:pPr>
                  <w:r w:rsidRPr="00C55884">
                    <w:rPr>
                      <w:b/>
                      <w:bCs/>
                      <w:lang w:val="ro-RO" w:eastAsia="ro-RO"/>
                    </w:rPr>
                    <w:t>M</w:t>
                  </w:r>
                  <w:r w:rsidRPr="00C55884">
                    <w:rPr>
                      <w:lang w:val="ro-RO" w:eastAsia="ro-RO"/>
                    </w:rPr>
                    <w:t xml:space="preserve">ontessori method for </w:t>
                  </w:r>
                  <w:r w:rsidRPr="00C55884">
                    <w:rPr>
                      <w:b/>
                      <w:bCs/>
                      <w:lang w:val="ro-RO" w:eastAsia="ro-RO"/>
                    </w:rPr>
                    <w:t>O</w:t>
                  </w:r>
                  <w:r w:rsidRPr="00C55884">
                    <w:rPr>
                      <w:lang w:val="ro-RO" w:eastAsia="ro-RO"/>
                    </w:rPr>
                    <w:t xml:space="preserve">rienting </w:t>
                  </w:r>
                  <w:r w:rsidRPr="00C55884">
                    <w:rPr>
                      <w:lang w:val="ro-RO" w:eastAsia="ro-RO"/>
                    </w:rPr>
                    <w:br/>
                    <w:t xml:space="preserve">and </w:t>
                  </w:r>
                  <w:r w:rsidRPr="00C55884">
                    <w:rPr>
                      <w:b/>
                      <w:bCs/>
                      <w:lang w:val="ro-RO" w:eastAsia="ro-RO"/>
                    </w:rPr>
                    <w:t>M</w:t>
                  </w:r>
                  <w:r w:rsidRPr="00C55884">
                    <w:rPr>
                      <w:lang w:val="ro-RO" w:eastAsia="ro-RO"/>
                    </w:rPr>
                    <w:t xml:space="preserve">otivating </w:t>
                  </w:r>
                  <w:r w:rsidRPr="00C55884">
                    <w:rPr>
                      <w:b/>
                      <w:bCs/>
                      <w:lang w:val="ro-RO" w:eastAsia="ro-RO"/>
                    </w:rPr>
                    <w:t>A</w:t>
                  </w:r>
                  <w:r w:rsidRPr="00C55884">
                    <w:rPr>
                      <w:lang w:val="ro-RO" w:eastAsia="ro-RO"/>
                    </w:rPr>
                    <w:t>dults</w:t>
                  </w:r>
                  <w:r w:rsidRPr="00C55884">
                    <w:rPr>
                      <w:sz w:val="22"/>
                    </w:rPr>
                    <w:t xml:space="preserve"> </w:t>
                  </w:r>
                  <w:r>
                    <w:rPr>
                      <w:sz w:val="22"/>
                    </w:rPr>
                    <w:t xml:space="preserve">  - </w:t>
                  </w:r>
                  <w:r w:rsidRPr="00C55884">
                    <w:rPr>
                      <w:rFonts w:ascii="Calibri" w:hAnsi="Calibri" w:cs="Calibri"/>
                      <w:color w:val="FFFFFF"/>
                      <w:sz w:val="28"/>
                      <w:szCs w:val="30"/>
                      <w:lang w:val="ro-RO" w:eastAsia="ro-RO"/>
                    </w:rPr>
                    <w:t>MOMA</w:t>
                  </w:r>
                </w:p>
                <w:p w:rsidR="000304E8" w:rsidRPr="00C55884" w:rsidRDefault="000304E8" w:rsidP="000F2ABB">
                  <w:pPr>
                    <w:pStyle w:val="Subheadhere"/>
                    <w:jc w:val="left"/>
                    <w:rPr>
                      <w:color w:val="FFFFFF"/>
                      <w:sz w:val="18"/>
                    </w:rPr>
                  </w:pPr>
                </w:p>
              </w:txbxContent>
            </v:textbox>
          </v:shape>
        </w:pict>
      </w:r>
      <w:r>
        <w:rPr>
          <w:noProof/>
          <w:lang w:val="ro-RO" w:eastAsia="ro-RO"/>
        </w:rPr>
        <w:pict>
          <v:shape id="_x0000_s1031" type="#_x0000_t202" style="position:absolute;margin-left:372pt;margin-top:-45pt;width:120pt;height:27pt;z-index:251673088">
            <v:textbox style="mso-next-textbox:#_x0000_s1031">
              <w:txbxContent>
                <w:p w:rsidR="000304E8" w:rsidRPr="004D0B42" w:rsidRDefault="000304E8">
                  <w:pPr>
                    <w:rPr>
                      <w:sz w:val="16"/>
                      <w:szCs w:val="16"/>
                    </w:rPr>
                  </w:pPr>
                  <w:r w:rsidRPr="00780A08">
                    <w:rPr>
                      <w:i/>
                      <w:color w:val="000000"/>
                      <w:sz w:val="16"/>
                      <w:szCs w:val="16"/>
                      <w:lang w:val="ro-RO"/>
                    </w:rPr>
                    <w:t>Colegiul Tehnic de Transporturi</w:t>
                  </w:r>
                  <w:r w:rsidRPr="00780A08">
                    <w:rPr>
                      <w:i/>
                      <w:color w:val="000000"/>
                      <w:lang w:val="ro-RO"/>
                    </w:rPr>
                    <w:t xml:space="preserve"> </w:t>
                  </w:r>
                  <w:r w:rsidRPr="004D0B42">
                    <w:rPr>
                      <w:i/>
                      <w:color w:val="000000"/>
                      <w:sz w:val="16"/>
                      <w:szCs w:val="16"/>
                      <w:lang w:val="ro-RO"/>
                    </w:rPr>
                    <w:t>si Constructii Iasi</w:t>
                  </w:r>
                </w:p>
              </w:txbxContent>
            </v:textbox>
          </v:shape>
        </w:pict>
      </w:r>
      <w:r>
        <w:rPr>
          <w:noProof/>
          <w:lang w:val="ro-RO" w:eastAsia="ro-RO"/>
        </w:rPr>
        <w:pict>
          <v:shapetype id="_x0000_t7" coordsize="21600,21600" o:spt="7" adj="5400" path="m@0,l,21600@1,21600,21600,xe">
            <v:stroke joinstyle="miter"/>
            <v:formulas>
              <v:f eqn="val #0"/>
              <v:f eqn="sum width 0 #0"/>
              <v:f eqn="prod #0 1 2"/>
              <v:f eqn="sum width 0 @2"/>
              <v:f eqn="mid #0 width"/>
              <v:f eqn="mid @1 0"/>
              <v:f eqn="prod height width #0"/>
              <v:f eqn="prod @6 1 2"/>
              <v:f eqn="sum height 0 @7"/>
              <v:f eqn="prod width 1 2"/>
              <v:f eqn="sum #0 0 @9"/>
              <v:f eqn="if @10 @8 0"/>
              <v:f eqn="if @10 @7 height"/>
            </v:formulas>
            <v:path gradientshapeok="t" o:connecttype="custom" o:connectlocs="@4,0;10800,@11;@3,10800;@5,21600;10800,@12;@2,10800" textboxrect="1800,1800,19800,19800;8100,8100,13500,13500;10800,10800,10800,10800"/>
            <v:handles>
              <v:h position="#0,topLeft" xrange="0,21600"/>
            </v:handles>
          </v:shapetype>
          <v:shape id="AutoShape 72" o:spid="_x0000_s1032" type="#_x0000_t7" style="position:absolute;margin-left:174.55pt;margin-top:687.35pt;width:64.95pt;height:39.3pt;rotation:-59021fd;flip:x;z-index:2516638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" adj="8242" fillcolor="#c00000" stroked="f"/>
        </w:pict>
      </w:r>
      <w:r>
        <w:rPr>
          <w:noProof/>
          <w:lang w:val="ro-RO" w:eastAsia="ro-RO"/>
        </w:rPr>
        <w:pict>
          <v:rect id="Rectangle 71" o:spid="_x0000_s1033" style="position:absolute;margin-left:-76.2pt;margin-top:718.9pt;width:575.45pt;height:10.45pt;z-index:2516628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" fillcolor="#c00000" stroked="f"/>
        </w:pict>
      </w:r>
      <w:r>
        <w:rPr>
          <w:noProof/>
          <w:lang w:val="ro-RO" w:eastAsia="ro-RO"/>
        </w:rPr>
        <w:pict>
          <v:shape id="AutoShape 70" o:spid="_x0000_s1034" type="#_x0000_t7" style="position:absolute;margin-left:192pt;margin-top:687.25pt;width:64.95pt;height:39pt;rotation:-59021fd;flip:x;z-index:2516618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" adj="8180" fillcolor="red" stroked="f"/>
        </w:pict>
      </w:r>
      <w:r>
        <w:rPr>
          <w:noProof/>
          <w:lang w:val="ro-RO" w:eastAsia="ro-RO"/>
        </w:rPr>
        <w:pict>
          <v:shape id="AutoShape 69" o:spid="_x0000_s1035" type="#_x0000_t7" style="position:absolute;margin-left:201.9pt;margin-top:687.15pt;width:64.95pt;height:38.95pt;rotation:-59021fd;flip:x;z-index:2516608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" adj="8169" fillcolor="#622423" stroked="f"/>
        </w:pict>
      </w:r>
      <w:r>
        <w:rPr>
          <w:noProof/>
          <w:lang w:val="ro-RO" w:eastAsia="ro-RO"/>
        </w:rPr>
        <w:pict>
          <v:rect id="Rectangle 67" o:spid="_x0000_s1036" style="position:absolute;margin-left:-76.2pt;margin-top:686.7pt;width:287.3pt;height:32.2pt;z-index:2516597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" fillcolor="#c00000" stroked="f"/>
        </w:pict>
      </w:r>
      <w:r>
        <w:rPr>
          <w:noProof/>
          <w:lang w:val="ro-RO" w:eastAsia="ro-RO"/>
        </w:rPr>
        <w:pict>
          <v:rect id="Rectangle 80" o:spid="_x0000_s1037" style="position:absolute;margin-left:-76.1pt;margin-top:726.45pt;width:575.45pt;height:28.8pt;z-index:2516587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" fillcolor="#f2dbdb" stroked="f">
            <v:textbox style="mso-next-textbox:#Rectangle 80">
              <w:txbxContent>
                <w:p w:rsidR="000304E8" w:rsidRPr="00C35537" w:rsidRDefault="000304E8" w:rsidP="00500B98">
                  <w:pPr>
                    <w:spacing w:before="120"/>
                    <w:jc w:val="center"/>
                    <w:rPr>
                      <w:sz w:val="18"/>
                    </w:rPr>
                  </w:pPr>
                  <w:r w:rsidRPr="00C35537">
                    <w:rPr>
                      <w:sz w:val="18"/>
                    </w:rPr>
                    <w:t>Page 1</w:t>
                  </w:r>
                </w:p>
              </w:txbxContent>
            </v:textbox>
          </v:rect>
        </w:pict>
      </w:r>
      <w:r>
        <w:rPr>
          <w:noProof/>
          <w:lang w:val="ro-RO" w:eastAsia="ro-RO"/>
        </w:rPr>
        <w:pict>
          <v:shape id="Text Box 45" o:spid="_x0000_s1038" type="#_x0000_t202" style="position:absolute;margin-left:222.85pt;margin-top:68.5pt;width:2in;height:59.6pt;z-index:251657728;visibility:visible;mso-wrap-style:no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" filled="f" stroked="f">
            <v:textbox style="mso-next-textbox:#Text Box 45">
              <w:txbxContent>
                <w:p w:rsidR="000304E8" w:rsidRPr="004B679A" w:rsidRDefault="000304E8" w:rsidP="004B679A">
                  <w:pPr>
                    <w:rPr>
                      <w:szCs w:val="72"/>
                    </w:rPr>
                  </w:pPr>
                </w:p>
              </w:txbxContent>
            </v:textbox>
          </v:shape>
        </w:pict>
      </w:r>
      <w:r>
        <w:rPr>
          <w:noProof/>
          <w:lang w:val="ro-RO" w:eastAsia="ro-RO"/>
        </w:rPr>
        <w:pict>
          <v:rect id="Rectangle 52" o:spid="_x0000_s1039" style="position:absolute;margin-left:-78.05pt;margin-top:-68.55pt;width:310.8pt;height:83.6pt;z-index:2516423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" fillcolor="#c00000" stroked="f"/>
        </w:pict>
      </w:r>
      <w:r>
        <w:rPr>
          <w:noProof/>
          <w:lang w:val="ro-RO" w:eastAsia="ro-RO"/>
        </w:rPr>
        <w:pict>
          <v:shape id="AutoShape 55" o:spid="_x0000_s1040" type="#_x0000_t7" style="position:absolute;margin-left:194.85pt;margin-top:-68.25pt;width:64.95pt;height:102.05pt;rotation:-59021fd;flip:x;z-index:2516485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" adj="13622" fillcolor="#c00000" stroked="f"/>
        </w:pict>
      </w:r>
      <w:r>
        <w:rPr>
          <w:noProof/>
          <w:lang w:val="ro-RO" w:eastAsia="ro-RO"/>
        </w:rPr>
        <w:pict>
          <v:shape id="AutoShape 56" o:spid="_x0000_s1041" type="#_x0000_t7" style="position:absolute;margin-left:205.8pt;margin-top:-68.55pt;width:64.95pt;height:101.25pt;rotation:-59021fd;flip:x;z-index:2516464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" adj="13622" fillcolor="red" stroked="f"/>
        </w:pict>
      </w:r>
      <w:r>
        <w:rPr>
          <w:noProof/>
          <w:lang w:val="ro-RO" w:eastAsia="ro-RO"/>
        </w:rPr>
        <w:pict>
          <v:shape id="AutoShape 57" o:spid="_x0000_s1042" type="#_x0000_t7" style="position:absolute;margin-left:216.35pt;margin-top:-68.8pt;width:64.95pt;height:101.2pt;rotation:-59021fd;flip:x;z-index:2516454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" adj="13622" fillcolor="#622423" stroked="f"/>
        </w:pict>
      </w:r>
      <w:r>
        <w:rPr>
          <w:noProof/>
          <w:lang w:val="ro-RO" w:eastAsia="ro-RO"/>
        </w:rPr>
        <w:pict>
          <v:rect id="Rectangle 50" o:spid="_x0000_s1043" style="position:absolute;margin-left:-78.05pt;margin-top:15.05pt;width:575.45pt;height:27.25pt;z-index:-2516689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" fillcolor="#c00000" stroked="f"/>
        </w:pict>
      </w:r>
      <w:r>
        <w:rPr>
          <w:noProof/>
          <w:lang w:val="ro-RO" w:eastAsia="ro-RO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AutoShape 58" o:spid="_x0000_s1044" type="#_x0000_t32" style="position:absolute;margin-left:-78.25pt;margin-top:37.75pt;width:575.45pt;height:0;z-index:2516495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" strokecolor="#c00000" strokeweight="11pt">
            <v:shadow color="#868686"/>
          </v:shape>
        </w:pict>
      </w:r>
      <w:r>
        <w:rPr>
          <w:noProof/>
          <w:lang w:val="ro-RO" w:eastAsia="ro-RO"/>
        </w:rPr>
        <w:pict>
          <v:shape id="AutoShape 77" o:spid="_x0000_s1045" type="#_x0000_t7" style="position:absolute;margin-left:188.25pt;margin-top:-61.15pt;width:64.05pt;height:91.05pt;rotation:-59021fd;flip:x;z-index:2516526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" adj="13622" fillcolor="red" stroked="f"/>
        </w:pict>
      </w:r>
      <w:r>
        <w:rPr>
          <w:noProof/>
          <w:lang w:val="ro-RO" w:eastAsia="ro-RO"/>
        </w:rPr>
        <w:pict>
          <v:shape id="AutoShape 76" o:spid="_x0000_s1046" type="#_x0000_t7" style="position:absolute;margin-left:198pt;margin-top:-60.8pt;width:64.05pt;height:91pt;rotation:-59021fd;flip:x;z-index:2516515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" adj="13622" fillcolor="#622423" stroked="f"/>
        </w:pict>
      </w:r>
      <w:r>
        <w:rPr>
          <w:noProof/>
          <w:lang w:val="ro-RO" w:eastAsia="ro-RO"/>
        </w:rPr>
        <w:pict>
          <v:shape id="Text Box 75" o:spid="_x0000_s1047" type="#_x0000_t202" style="position:absolute;margin-left:200.55pt;margin-top:14.1pt;width:295.2pt;height:15.6pt;z-index:2516505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" filled="f" stroked="f">
            <v:textbox style="mso-next-textbox:#Text Box 75">
              <w:txbxContent>
                <w:p w:rsidR="000304E8" w:rsidRPr="00C55884" w:rsidRDefault="000304E8" w:rsidP="002E2794">
                  <w:pPr>
                    <w:tabs>
                      <w:tab w:val="left" w:pos="3480"/>
                    </w:tabs>
                    <w:jc w:val="right"/>
                    <w:rPr>
                      <w:color w:val="FFFFFF"/>
                      <w:sz w:val="22"/>
                    </w:rPr>
                  </w:pPr>
                  <w:r w:rsidRPr="00C55884">
                    <w:rPr>
                      <w:rFonts w:ascii="Tahoma" w:hAnsi="Tahoma" w:cs="Tahoma"/>
                      <w:color w:val="FFFFFF"/>
                      <w:sz w:val="18"/>
                      <w:szCs w:val="20"/>
                      <w:lang w:val="ro-RO" w:eastAsia="ro-RO"/>
                    </w:rPr>
                    <w:t>Project n. 527800-LLP-1-2012-1-IT-GRUNDTVIG-GMP</w:t>
                  </w:r>
                </w:p>
              </w:txbxContent>
            </v:textbox>
          </v:shape>
        </w:pict>
      </w:r>
      <w:r>
        <w:rPr>
          <w:noProof/>
          <w:lang w:val="ro-RO" w:eastAsia="ro-RO"/>
        </w:rPr>
        <w:pict>
          <v:shape id="AutoShape 79" o:spid="_x0000_s1048" type="#_x0000_t7" style="position:absolute;margin-left:171.05pt;margin-top:-60.85pt;width:64.05pt;height:91.8pt;rotation:-59021fd;flip:x;z-index:2516546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" adj="13622" fillcolor="#c00000" stroked="f"/>
        </w:pict>
      </w:r>
      <w:r>
        <w:rPr>
          <w:noProof/>
          <w:lang w:val="ro-RO" w:eastAsia="ro-RO"/>
        </w:rPr>
        <w:pict>
          <v:shape id="_x0000_s1049" type="#_x0000_t7" style="position:absolute;margin-left:179.35pt;margin-top:688.05pt;width:64.95pt;height:39.3pt;rotation:-59021fd;flip:x;z-index:2516700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" adj="8242" fillcolor="#c00000" stroked="f"/>
        </w:pict>
      </w:r>
      <w:r>
        <w:rPr>
          <w:noProof/>
          <w:lang w:val="ro-RO" w:eastAsia="ro-RO"/>
        </w:rPr>
        <w:pict>
          <v:rect id="_x0000_s1050" style="position:absolute;margin-left:-71.4pt;margin-top:719.6pt;width:575.45pt;height:10.45pt;z-index:2516689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" fillcolor="#c00000" stroked="f"/>
        </w:pict>
      </w:r>
      <w:r>
        <w:rPr>
          <w:noProof/>
          <w:lang w:val="ro-RO" w:eastAsia="ro-RO"/>
        </w:rPr>
        <w:pict>
          <v:shape id="_x0000_s1051" type="#_x0000_t7" style="position:absolute;margin-left:196.8pt;margin-top:687.95pt;width:64.95pt;height:39pt;rotation:-59021fd;flip:x;z-index:2516679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" adj="8180" fillcolor="red" stroked="f"/>
        </w:pict>
      </w:r>
      <w:r>
        <w:rPr>
          <w:noProof/>
          <w:lang w:val="ro-RO" w:eastAsia="ro-RO"/>
        </w:rPr>
        <w:pict>
          <v:shape id="_x0000_s1052" type="#_x0000_t7" style="position:absolute;margin-left:206.7pt;margin-top:687.85pt;width:64.95pt;height:38.95pt;rotation:-59021fd;flip:x;z-index:2516669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" adj="8169" fillcolor="#622423" stroked="f"/>
        </w:pict>
      </w:r>
      <w:r>
        <w:rPr>
          <w:noProof/>
          <w:lang w:val="ro-RO" w:eastAsia="ro-RO"/>
        </w:rPr>
        <w:pict>
          <v:rect id="_x0000_s1053" style="position:absolute;margin-left:-71.4pt;margin-top:687.4pt;width:287.3pt;height:32.2pt;z-index:2516659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" fillcolor="#c00000" stroked="f"/>
        </w:pict>
      </w:r>
      <w:r>
        <w:rPr>
          <w:noProof/>
          <w:lang w:val="ro-RO" w:eastAsia="ro-RO"/>
        </w:rPr>
        <w:pict>
          <v:rect id="_x0000_s1054" style="position:absolute;margin-left:-71.3pt;margin-top:727.1pt;width:575.45pt;height:28.8pt;z-index:2516648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" fillcolor="#f2dbdb" stroked="f">
            <v:textbox style="mso-next-textbox:#_x0000_s1054">
              <w:txbxContent>
                <w:p w:rsidR="000304E8" w:rsidRPr="00C35537" w:rsidRDefault="000304E8" w:rsidP="00500B98">
                  <w:pPr>
                    <w:spacing w:before="120"/>
                    <w:jc w:val="center"/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                                                                                                         Mihaela Poroch – RO project manager</w:t>
                  </w:r>
                </w:p>
              </w:txbxContent>
            </v:textbox>
          </v:rect>
        </w:pict>
      </w:r>
      <w:r>
        <w:rPr>
          <w:noProof/>
          <w:lang w:val="ro-RO" w:eastAsia="ro-RO"/>
        </w:rPr>
        <w:pict>
          <v:shape id="Text Box 31" o:spid="_x0000_s1055" type="#_x0000_t202" style="position:absolute;margin-left:364.05pt;margin-top:-17.8pt;width:135pt;height:40.2pt;flip:y;z-index:2516444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" filled="f" stroked="f">
            <v:textbox style="mso-next-textbox:#Text Box 31">
              <w:txbxContent>
                <w:p w:rsidR="000304E8" w:rsidRPr="00B1301E" w:rsidRDefault="000304E8" w:rsidP="00A1083C">
                  <w:pPr>
                    <w:pStyle w:val="monthyear"/>
                    <w:rPr>
                      <w:color w:val="FFFFFF"/>
                    </w:rPr>
                  </w:pPr>
                  <w:r w:rsidRPr="00B1301E">
                    <w:rPr>
                      <w:color w:val="FFFFFF"/>
                    </w:rPr>
                    <w:t>ENTER Month/year</w:t>
                  </w:r>
                </w:p>
              </w:txbxContent>
            </v:textbox>
          </v:shape>
        </w:pict>
      </w:r>
    </w:p>
    <w:p w:rsidR="000304E8" w:rsidRPr="00780A08" w:rsidRDefault="000304E8" w:rsidP="00780A08">
      <w:r>
        <w:rPr>
          <w:noProof/>
          <w:lang w:val="ro-RO" w:eastAsia="ro-RO"/>
        </w:rPr>
        <w:pict>
          <v:shape id="Text Box 47" o:spid="_x0000_s1056" type="#_x0000_t202" style="position:absolute;margin-left:180pt;margin-top:4.2pt;width:299.3pt;height:31.2pt;z-index:2516710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" fillcolor="#c00000" stroked="f">
            <v:textbox style="mso-next-textbox:#Text Box 47">
              <w:txbxContent>
                <w:p w:rsidR="000304E8" w:rsidRPr="00C55884" w:rsidRDefault="000304E8" w:rsidP="002E2794">
                  <w:pPr>
                    <w:tabs>
                      <w:tab w:val="left" w:pos="3480"/>
                    </w:tabs>
                    <w:jc w:val="right"/>
                    <w:rPr>
                      <w:color w:val="FFFFFF"/>
                      <w:sz w:val="22"/>
                    </w:rPr>
                  </w:pPr>
                  <w:r w:rsidRPr="00C55884">
                    <w:rPr>
                      <w:rFonts w:ascii="Tahoma" w:hAnsi="Tahoma" w:cs="Tahoma"/>
                      <w:color w:val="FFFFFF"/>
                      <w:sz w:val="18"/>
                      <w:szCs w:val="20"/>
                      <w:lang w:val="ro-RO" w:eastAsia="ro-RO"/>
                    </w:rPr>
                    <w:t>Project n. 527800-LLP-1-2012-1-IT-GRUNDTVIG-GMP</w:t>
                  </w:r>
                </w:p>
              </w:txbxContent>
            </v:textbox>
          </v:shape>
        </w:pict>
      </w:r>
    </w:p>
    <w:p w:rsidR="000304E8" w:rsidRPr="00780A08" w:rsidRDefault="000304E8" w:rsidP="00780A08"/>
    <w:p w:rsidR="000304E8" w:rsidRDefault="000304E8" w:rsidP="00780A08"/>
    <w:p w:rsidR="000304E8" w:rsidRDefault="000304E8" w:rsidP="008923F2"/>
    <w:p w:rsidR="000304E8" w:rsidRDefault="000304E8" w:rsidP="008923F2">
      <w:pPr>
        <w:tabs>
          <w:tab w:val="left" w:pos="4005"/>
        </w:tabs>
        <w:rPr>
          <w:b/>
          <w:sz w:val="36"/>
          <w:szCs w:val="36"/>
        </w:rPr>
      </w:pPr>
      <w:r>
        <w:tab/>
      </w:r>
      <w:r w:rsidRPr="008923F2">
        <w:rPr>
          <w:b/>
          <w:sz w:val="36"/>
          <w:szCs w:val="36"/>
        </w:rPr>
        <w:t xml:space="preserve">Report </w:t>
      </w:r>
    </w:p>
    <w:p w:rsidR="000304E8" w:rsidRDefault="000304E8" w:rsidP="008923F2">
      <w:pPr>
        <w:tabs>
          <w:tab w:val="left" w:pos="4005"/>
        </w:tabs>
        <w:jc w:val="center"/>
      </w:pPr>
      <w:r>
        <w:t>on the organization  and development  Seminars (workshops) 1 and 2</w:t>
      </w:r>
    </w:p>
    <w:p w:rsidR="000304E8" w:rsidRDefault="000304E8" w:rsidP="008923F2">
      <w:pPr>
        <w:tabs>
          <w:tab w:val="left" w:pos="4005"/>
        </w:tabs>
        <w:jc w:val="center"/>
      </w:pPr>
    </w:p>
    <w:p w:rsidR="000304E8" w:rsidRDefault="000304E8" w:rsidP="008923F2">
      <w:pPr>
        <w:tabs>
          <w:tab w:val="left" w:pos="4005"/>
        </w:tabs>
      </w:pPr>
      <w:r w:rsidRPr="008923F2">
        <w:rPr>
          <w:b/>
        </w:rPr>
        <w:t>Location</w:t>
      </w:r>
      <w:r>
        <w:t xml:space="preserve"> : </w:t>
      </w:r>
      <w:smartTag w:uri="urn:schemas-microsoft-com:office:smarttags" w:element="PlaceName">
        <w:smartTag w:uri="urn:schemas-microsoft-com:office:smarttags" w:element="place">
          <w:r>
            <w:t>Teacher</w:t>
          </w:r>
        </w:smartTag>
        <w:r>
          <w:t xml:space="preserve"> </w:t>
        </w:r>
        <w:smartTag w:uri="urn:schemas-microsoft-com:office:smarttags" w:element="PlaceName">
          <w:r>
            <w:t>Training</w:t>
          </w:r>
        </w:smartTag>
        <w:r>
          <w:t xml:space="preserve"> </w:t>
        </w:r>
        <w:smartTag w:uri="urn:schemas-microsoft-com:office:smarttags" w:element="PlaceType">
          <w:r>
            <w:t>Center</w:t>
          </w:r>
        </w:smartTag>
      </w:smartTag>
      <w:r>
        <w:t xml:space="preserve"> </w:t>
      </w:r>
    </w:p>
    <w:p w:rsidR="000304E8" w:rsidRDefault="000304E8" w:rsidP="008923F2">
      <w:pPr>
        <w:tabs>
          <w:tab w:val="left" w:pos="4005"/>
        </w:tabs>
      </w:pPr>
      <w:r w:rsidRPr="008923F2">
        <w:rPr>
          <w:b/>
        </w:rPr>
        <w:t>Date</w:t>
      </w:r>
      <w:r>
        <w:t xml:space="preserve"> : March 21 and March 28, 2014</w:t>
      </w:r>
    </w:p>
    <w:p w:rsidR="000304E8" w:rsidRDefault="000304E8" w:rsidP="008923F2">
      <w:pPr>
        <w:tabs>
          <w:tab w:val="left" w:pos="4005"/>
        </w:tabs>
      </w:pPr>
      <w:r w:rsidRPr="008923F2">
        <w:rPr>
          <w:b/>
        </w:rPr>
        <w:t>Organizing institution</w:t>
      </w:r>
      <w:r>
        <w:t xml:space="preserve">: </w:t>
      </w:r>
      <w:smartTag w:uri="urn:schemas-microsoft-com:office:smarttags" w:element="PlaceName">
        <w:r>
          <w:t>Technical</w:t>
        </w:r>
      </w:smartTag>
      <w:r>
        <w:t xml:space="preserve"> </w:t>
      </w:r>
      <w:smartTag w:uri="urn:schemas-microsoft-com:office:smarttags" w:element="PlaceType">
        <w:r>
          <w:t>College</w:t>
        </w:r>
      </w:smartTag>
      <w:r>
        <w:t xml:space="preserve"> of Transports and Constructions, </w:t>
      </w:r>
      <w:smartTag w:uri="urn:schemas-microsoft-com:office:smarttags" w:element="place">
        <w:smartTag w:uri="urn:schemas-microsoft-com:office:smarttags" w:element="City">
          <w:r>
            <w:t>Iasi</w:t>
          </w:r>
        </w:smartTag>
      </w:smartTag>
    </w:p>
    <w:p w:rsidR="000304E8" w:rsidRDefault="000304E8" w:rsidP="008923F2">
      <w:pPr>
        <w:tabs>
          <w:tab w:val="left" w:pos="4005"/>
        </w:tabs>
      </w:pPr>
      <w:r w:rsidRPr="008923F2">
        <w:rPr>
          <w:b/>
        </w:rPr>
        <w:t>Participants</w:t>
      </w:r>
      <w:r>
        <w:t xml:space="preserve"> : 2 experts in training adults (from </w:t>
      </w:r>
      <w:r w:rsidRPr="0087125F">
        <w:t xml:space="preserve">School Inspectorate of Iasi and </w:t>
      </w:r>
      <w:r>
        <w:t>Psycho-p</w:t>
      </w:r>
      <w:r w:rsidRPr="0087125F">
        <w:t>edagogical Assistance Center Iasi County</w:t>
      </w:r>
      <w:r>
        <w:t>) , RO project manager, 1 steering committee member, 3 psychologists,  7 teachers</w:t>
      </w:r>
    </w:p>
    <w:p w:rsidR="000304E8" w:rsidRDefault="000304E8" w:rsidP="008923F2">
      <w:pPr>
        <w:tabs>
          <w:tab w:val="left" w:pos="4005"/>
        </w:tabs>
      </w:pPr>
      <w:r w:rsidRPr="0087125F">
        <w:rPr>
          <w:b/>
        </w:rPr>
        <w:t>Stake holders</w:t>
      </w:r>
      <w:r>
        <w:t xml:space="preserve"> : Penitentiary of </w:t>
      </w:r>
      <w:smartTag w:uri="urn:schemas-microsoft-com:office:smarttags" w:element="place">
        <w:smartTag w:uri="urn:schemas-microsoft-com:office:smarttags" w:element="City">
          <w:r>
            <w:t>Iasi</w:t>
          </w:r>
        </w:smartTag>
      </w:smartTag>
      <w:r>
        <w:t xml:space="preserve">, School nr 41 of Iasi Penitentiary and </w:t>
      </w:r>
      <w:r w:rsidRPr="0087125F">
        <w:t>General Directorate of Social Assistance and Child Protection Iasi - Adult disadvantaged section</w:t>
      </w:r>
    </w:p>
    <w:p w:rsidR="000304E8" w:rsidRDefault="000304E8" w:rsidP="008923F2">
      <w:pPr>
        <w:tabs>
          <w:tab w:val="left" w:pos="4005"/>
        </w:tabs>
      </w:pPr>
    </w:p>
    <w:p w:rsidR="000304E8" w:rsidRDefault="000304E8" w:rsidP="008923F2">
      <w:pPr>
        <w:tabs>
          <w:tab w:val="left" w:pos="4005"/>
        </w:tabs>
      </w:pPr>
    </w:p>
    <w:p w:rsidR="000304E8" w:rsidRDefault="000304E8" w:rsidP="00992A65">
      <w:pPr>
        <w:numPr>
          <w:ilvl w:val="0"/>
          <w:numId w:val="7"/>
        </w:numPr>
        <w:tabs>
          <w:tab w:val="left" w:pos="4005"/>
        </w:tabs>
      </w:pPr>
      <w:r w:rsidRPr="00992A65">
        <w:rPr>
          <w:b/>
        </w:rPr>
        <w:t>Tools</w:t>
      </w:r>
      <w:r>
        <w:t xml:space="preserve"> : MOMA Project platform (E-consultation), Pedagogical model (translated in RO), </w:t>
      </w:r>
      <w:r w:rsidRPr="0087125F">
        <w:t>flip chart + accessories</w:t>
      </w:r>
      <w:r>
        <w:t xml:space="preserve">, prezzi presentation, </w:t>
      </w:r>
      <w:r w:rsidRPr="0087125F">
        <w:t>maps</w:t>
      </w:r>
      <w:r>
        <w:t xml:space="preserve"> (with program, project description, pedagogical method, </w:t>
      </w:r>
      <w:r w:rsidRPr="00992A65">
        <w:t>workloads portfolios</w:t>
      </w:r>
      <w:r>
        <w:t>,</w:t>
      </w:r>
      <w:r w:rsidRPr="0087125F">
        <w:t xml:space="preserve"> and handouts</w:t>
      </w:r>
      <w:r>
        <w:t xml:space="preserve">), </w:t>
      </w:r>
      <w:r w:rsidRPr="0087125F">
        <w:t>video projector</w:t>
      </w:r>
      <w:r>
        <w:t xml:space="preserve">, </w:t>
      </w:r>
      <w:r w:rsidRPr="0087125F">
        <w:t>daily evaluation questionnaires</w:t>
      </w:r>
      <w:r>
        <w:t>, PP presentation made by experts/trainers</w:t>
      </w:r>
    </w:p>
    <w:p w:rsidR="000304E8" w:rsidRDefault="000304E8" w:rsidP="00992A65">
      <w:pPr>
        <w:numPr>
          <w:ilvl w:val="0"/>
          <w:numId w:val="7"/>
        </w:numPr>
        <w:tabs>
          <w:tab w:val="left" w:pos="4005"/>
        </w:tabs>
      </w:pPr>
      <w:r>
        <w:rPr>
          <w:b/>
        </w:rPr>
        <w:t>Strategies used in workshops</w:t>
      </w:r>
      <w:r w:rsidRPr="00992A65">
        <w:t>:</w:t>
      </w:r>
      <w:r>
        <w:t xml:space="preserve"> Brainstorming, </w:t>
      </w:r>
      <w:r w:rsidRPr="00992A65">
        <w:t>Personal reflection and GLC - think, work and communicate in pairs</w:t>
      </w:r>
    </w:p>
    <w:p w:rsidR="000304E8" w:rsidRDefault="000304E8" w:rsidP="008923F2">
      <w:pPr>
        <w:numPr>
          <w:ilvl w:val="0"/>
          <w:numId w:val="7"/>
        </w:numPr>
        <w:tabs>
          <w:tab w:val="left" w:pos="4005"/>
        </w:tabs>
      </w:pPr>
      <w:r>
        <w:rPr>
          <w:b/>
        </w:rPr>
        <w:t xml:space="preserve">Workshop evaluation  </w:t>
      </w:r>
      <w:r w:rsidRPr="00992A65">
        <w:t>-</w:t>
      </w:r>
      <w:r>
        <w:t xml:space="preserve"> 9 </w:t>
      </w:r>
      <w:r w:rsidRPr="0087125F">
        <w:t>daily evaluation questionnaires</w:t>
      </w:r>
      <w:r>
        <w:t xml:space="preserve"> </w:t>
      </w:r>
    </w:p>
    <w:p w:rsidR="000304E8" w:rsidRDefault="000304E8" w:rsidP="008923F2">
      <w:pPr>
        <w:numPr>
          <w:ilvl w:val="0"/>
          <w:numId w:val="7"/>
        </w:numPr>
        <w:tabs>
          <w:tab w:val="left" w:pos="4005"/>
        </w:tabs>
      </w:pPr>
      <w:r>
        <w:rPr>
          <w:b/>
        </w:rPr>
        <w:t>Evidences</w:t>
      </w:r>
      <w:r w:rsidRPr="00992A65">
        <w:t>:</w:t>
      </w:r>
      <w:r>
        <w:t xml:space="preserve"> table with signatures, PP presentation, photos, </w:t>
      </w:r>
      <w:r w:rsidRPr="0087125F">
        <w:t>daily evaluation questionnaires</w:t>
      </w:r>
    </w:p>
    <w:p w:rsidR="000304E8" w:rsidRPr="00992A65" w:rsidRDefault="000304E8" w:rsidP="00992A65"/>
    <w:p w:rsidR="000304E8" w:rsidRPr="00992A65" w:rsidRDefault="000304E8" w:rsidP="00992A65"/>
    <w:p w:rsidR="000304E8" w:rsidRPr="00992A65" w:rsidRDefault="000304E8" w:rsidP="00690DB2">
      <w:pPr>
        <w:jc w:val="center"/>
      </w:pPr>
      <w:r>
        <w:pict>
          <v:shape id="_x0000_i1027" type="#_x0000_t75" style="width:164.25pt;height:92.25pt">
            <v:imagedata r:id="rId8" o:title=""/>
          </v:shape>
        </w:pict>
      </w:r>
      <w:r>
        <w:t xml:space="preserve">        </w:t>
      </w:r>
      <w:r>
        <w:pict>
          <v:shape id="_x0000_i1028" type="#_x0000_t75" style="width:164.25pt;height:92.25pt">
            <v:imagedata r:id="rId9" o:title=""/>
          </v:shape>
        </w:pict>
      </w:r>
    </w:p>
    <w:p w:rsidR="000304E8" w:rsidRPr="00992A65" w:rsidRDefault="000304E8" w:rsidP="00690DB2">
      <w:pPr>
        <w:jc w:val="center"/>
      </w:pPr>
    </w:p>
    <w:p w:rsidR="000304E8" w:rsidRPr="00992A65" w:rsidRDefault="000304E8" w:rsidP="00690DB2">
      <w:pPr>
        <w:jc w:val="center"/>
      </w:pPr>
    </w:p>
    <w:p w:rsidR="000304E8" w:rsidRPr="00992A65" w:rsidRDefault="000304E8" w:rsidP="00690DB2">
      <w:pPr>
        <w:ind w:left="-600" w:firstLine="600"/>
        <w:jc w:val="center"/>
      </w:pPr>
      <w:r>
        <w:pict>
          <v:shape id="_x0000_i1029" type="#_x0000_t75" style="width:138pt;height:78pt">
            <v:imagedata r:id="rId10" o:title=""/>
          </v:shape>
        </w:pict>
      </w:r>
      <w:r>
        <w:t xml:space="preserve">                          </w:t>
      </w:r>
      <w:r>
        <w:pict>
          <v:shape id="_x0000_i1030" type="#_x0000_t75" style="width:147pt;height:82.5pt">
            <v:imagedata r:id="rId11" o:title=""/>
          </v:shape>
        </w:pict>
      </w:r>
      <w:r>
        <w:t xml:space="preserve">                            </w:t>
      </w:r>
      <w:r>
        <w:pict>
          <v:shape id="_x0000_i1031" type="#_x0000_t75" style="width:138pt;height:78pt">
            <v:imagedata r:id="rId12" o:title=""/>
          </v:shape>
        </w:pict>
      </w:r>
    </w:p>
    <w:p w:rsidR="000304E8" w:rsidRPr="00992A65" w:rsidRDefault="000304E8" w:rsidP="00992A65"/>
    <w:p w:rsidR="000304E8" w:rsidRPr="00992A65" w:rsidRDefault="000304E8" w:rsidP="00992A65"/>
    <w:p w:rsidR="000304E8" w:rsidRPr="00992A65" w:rsidRDefault="000304E8" w:rsidP="00992A65"/>
    <w:p w:rsidR="000304E8" w:rsidRDefault="000304E8" w:rsidP="00992A65"/>
    <w:p w:rsidR="000304E8" w:rsidRDefault="000304E8" w:rsidP="00992A65"/>
    <w:p w:rsidR="000304E8" w:rsidRPr="00690DB2" w:rsidRDefault="000304E8" w:rsidP="00992A65">
      <w:pPr>
        <w:tabs>
          <w:tab w:val="left" w:pos="1545"/>
        </w:tabs>
      </w:pPr>
      <w:r>
        <w:tab/>
      </w:r>
    </w:p>
    <w:sectPr w:rsidR="000304E8" w:rsidRPr="00690DB2" w:rsidSect="004D0B42">
      <w:pgSz w:w="11907" w:h="16839" w:code="9"/>
      <w:pgMar w:top="1440" w:right="267" w:bottom="1440" w:left="1800" w:header="708" w:footer="708" w:gutter="0"/>
      <w:cols w:space="708"/>
      <w:docGrid w:linePitch="326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Adobe Jenson Pro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13"/>
    <w:multiLevelType w:val="multilevel"/>
    <w:tmpl w:val="00000013"/>
    <w:name w:val="WW8Num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  <w:sz w:val="20"/>
      </w:rPr>
    </w:lvl>
  </w:abstractNum>
  <w:abstractNum w:abstractNumId="1">
    <w:nsid w:val="0000002B"/>
    <w:multiLevelType w:val="multilevel"/>
    <w:tmpl w:val="0000002B"/>
    <w:name w:val="WW8Num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  <w:sz w:val="20"/>
      </w:rPr>
    </w:lvl>
  </w:abstractNum>
  <w:abstractNum w:abstractNumId="2">
    <w:nsid w:val="22321039"/>
    <w:multiLevelType w:val="hybridMultilevel"/>
    <w:tmpl w:val="73AAD894"/>
    <w:lvl w:ilvl="0" w:tplc="0418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8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8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8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8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8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8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8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8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">
    <w:nsid w:val="376F549C"/>
    <w:multiLevelType w:val="hybridMultilevel"/>
    <w:tmpl w:val="4E5C9FD0"/>
    <w:lvl w:ilvl="0" w:tplc="0418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488726C1"/>
    <w:multiLevelType w:val="hybridMultilevel"/>
    <w:tmpl w:val="7B38AFEC"/>
    <w:lvl w:ilvl="0" w:tplc="505EA814">
      <w:numFmt w:val="bullet"/>
      <w:lvlText w:val="•"/>
      <w:lvlJc w:val="left"/>
      <w:pPr>
        <w:ind w:left="1590" w:hanging="870"/>
      </w:pPr>
      <w:rPr>
        <w:rFonts w:ascii="Arial" w:eastAsia="Times New Roman" w:hAnsi="Arial" w:hint="default"/>
      </w:rPr>
    </w:lvl>
    <w:lvl w:ilvl="1" w:tplc="0418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18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18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18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>
    <w:nsid w:val="52595B51"/>
    <w:multiLevelType w:val="hybridMultilevel"/>
    <w:tmpl w:val="6D3C268A"/>
    <w:lvl w:ilvl="0" w:tplc="0409000B">
      <w:start w:val="1"/>
      <w:numFmt w:val="bullet"/>
      <w:lvlText w:val=""/>
      <w:lvlJc w:val="left"/>
      <w:pPr>
        <w:tabs>
          <w:tab w:val="num" w:pos="540"/>
        </w:tabs>
        <w:ind w:left="540" w:hanging="360"/>
      </w:pPr>
      <w:rPr>
        <w:rFonts w:ascii="Wingdings" w:hAnsi="Wingdings" w:hint="default"/>
      </w:rPr>
    </w:lvl>
    <w:lvl w:ilvl="1" w:tplc="C9CAD816">
      <w:start w:val="1"/>
      <w:numFmt w:val="decimal"/>
      <w:lvlText w:val="%2."/>
      <w:lvlJc w:val="left"/>
      <w:pPr>
        <w:tabs>
          <w:tab w:val="num" w:pos="900"/>
        </w:tabs>
        <w:ind w:left="900" w:hanging="360"/>
      </w:pPr>
      <w:rPr>
        <w:rFonts w:cs="Times New Roman" w:hint="default"/>
        <w:b/>
        <w:i w:val="0"/>
      </w:rPr>
    </w:lvl>
    <w:lvl w:ilvl="2" w:tplc="04090005" w:tentative="1">
      <w:start w:val="1"/>
      <w:numFmt w:val="bullet"/>
      <w:lvlText w:val=""/>
      <w:lvlJc w:val="left"/>
      <w:pPr>
        <w:tabs>
          <w:tab w:val="num" w:pos="1980"/>
        </w:tabs>
        <w:ind w:left="19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700"/>
        </w:tabs>
        <w:ind w:left="27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420"/>
        </w:tabs>
        <w:ind w:left="34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140"/>
        </w:tabs>
        <w:ind w:left="41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860"/>
        </w:tabs>
        <w:ind w:left="48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580"/>
        </w:tabs>
        <w:ind w:left="55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300"/>
        </w:tabs>
        <w:ind w:left="6300" w:hanging="360"/>
      </w:pPr>
      <w:rPr>
        <w:rFonts w:ascii="Wingdings" w:hAnsi="Wingdings" w:hint="default"/>
      </w:rPr>
    </w:lvl>
  </w:abstractNum>
  <w:abstractNum w:abstractNumId="6">
    <w:nsid w:val="7B9847E9"/>
    <w:multiLevelType w:val="hybridMultilevel"/>
    <w:tmpl w:val="BB067FA8"/>
    <w:lvl w:ilvl="0" w:tplc="C90A3BBA">
      <w:start w:val="1"/>
      <w:numFmt w:val="bullet"/>
      <w:pStyle w:val="Bulletpoints"/>
      <w:lvlText w:val=""/>
      <w:lvlJc w:val="left"/>
      <w:pPr>
        <w:tabs>
          <w:tab w:val="num" w:pos="216"/>
        </w:tabs>
        <w:ind w:left="216" w:hanging="216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3"/>
  </w:num>
  <w:num w:numId="3">
    <w:abstractNumId w:val="4"/>
  </w:num>
  <w:num w:numId="4">
    <w:abstractNumId w:val="5"/>
  </w:num>
  <w:num w:numId="5">
    <w:abstractNumId w:val="1"/>
  </w:num>
  <w:num w:numId="6">
    <w:abstractNumId w:val="0"/>
  </w:num>
  <w:num w:numId="7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attachedTemplate r:id="rId1"/>
  <w:stylePaneFormatFilter w:val="0701"/>
  <w:defaultTabStop w:val="720"/>
  <w:hyphenationZone w:val="425"/>
  <w:drawingGridHorizontalSpacing w:val="120"/>
  <w:displayHorizontalDrawingGridEvery w:val="0"/>
  <w:displayVerticalDrawingGridEvery w:val="0"/>
  <w:noPunctuationKerning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0F2ABB"/>
    <w:rsid w:val="00026E66"/>
    <w:rsid w:val="000304E8"/>
    <w:rsid w:val="000613AE"/>
    <w:rsid w:val="00061C9E"/>
    <w:rsid w:val="000F0790"/>
    <w:rsid w:val="000F1405"/>
    <w:rsid w:val="000F2ABB"/>
    <w:rsid w:val="001B645A"/>
    <w:rsid w:val="001D122F"/>
    <w:rsid w:val="001E4215"/>
    <w:rsid w:val="00212EE6"/>
    <w:rsid w:val="00225BF8"/>
    <w:rsid w:val="00235249"/>
    <w:rsid w:val="00242231"/>
    <w:rsid w:val="00242DB7"/>
    <w:rsid w:val="002D7A67"/>
    <w:rsid w:val="002E1BBB"/>
    <w:rsid w:val="002E2794"/>
    <w:rsid w:val="002E2A00"/>
    <w:rsid w:val="00325AFF"/>
    <w:rsid w:val="003439F8"/>
    <w:rsid w:val="003A2608"/>
    <w:rsid w:val="003D515B"/>
    <w:rsid w:val="003E529B"/>
    <w:rsid w:val="00443D7F"/>
    <w:rsid w:val="00451D02"/>
    <w:rsid w:val="004635CC"/>
    <w:rsid w:val="00476EC6"/>
    <w:rsid w:val="00483D8B"/>
    <w:rsid w:val="004A2118"/>
    <w:rsid w:val="004B5220"/>
    <w:rsid w:val="004B679A"/>
    <w:rsid w:val="004D0B42"/>
    <w:rsid w:val="00500AD2"/>
    <w:rsid w:val="00500B98"/>
    <w:rsid w:val="00522ED1"/>
    <w:rsid w:val="00547067"/>
    <w:rsid w:val="00585A71"/>
    <w:rsid w:val="00585F87"/>
    <w:rsid w:val="005861CA"/>
    <w:rsid w:val="005A6389"/>
    <w:rsid w:val="0061672E"/>
    <w:rsid w:val="006320E2"/>
    <w:rsid w:val="00650728"/>
    <w:rsid w:val="00690DB2"/>
    <w:rsid w:val="006F64D1"/>
    <w:rsid w:val="0078093F"/>
    <w:rsid w:val="00780A08"/>
    <w:rsid w:val="007943FE"/>
    <w:rsid w:val="007C0D7C"/>
    <w:rsid w:val="00811866"/>
    <w:rsid w:val="0083213B"/>
    <w:rsid w:val="0087125F"/>
    <w:rsid w:val="008923F2"/>
    <w:rsid w:val="008A7B65"/>
    <w:rsid w:val="008C3EC8"/>
    <w:rsid w:val="008D1F16"/>
    <w:rsid w:val="00906C50"/>
    <w:rsid w:val="009276D4"/>
    <w:rsid w:val="009436D1"/>
    <w:rsid w:val="00950965"/>
    <w:rsid w:val="0099289A"/>
    <w:rsid w:val="00992A65"/>
    <w:rsid w:val="00995A59"/>
    <w:rsid w:val="009E4D26"/>
    <w:rsid w:val="009E7800"/>
    <w:rsid w:val="00A1083C"/>
    <w:rsid w:val="00A74EBF"/>
    <w:rsid w:val="00A873DF"/>
    <w:rsid w:val="00AB4B84"/>
    <w:rsid w:val="00B02D1C"/>
    <w:rsid w:val="00B1301E"/>
    <w:rsid w:val="00C15311"/>
    <w:rsid w:val="00C332E2"/>
    <w:rsid w:val="00C35537"/>
    <w:rsid w:val="00C52AD9"/>
    <w:rsid w:val="00C55884"/>
    <w:rsid w:val="00CC32A2"/>
    <w:rsid w:val="00CD1876"/>
    <w:rsid w:val="00D71B75"/>
    <w:rsid w:val="00D95F09"/>
    <w:rsid w:val="00DD0D3E"/>
    <w:rsid w:val="00DF2A11"/>
    <w:rsid w:val="00E0086A"/>
    <w:rsid w:val="00E32B85"/>
    <w:rsid w:val="00E45259"/>
    <w:rsid w:val="00E65519"/>
    <w:rsid w:val="00E73F03"/>
    <w:rsid w:val="00E87AC1"/>
    <w:rsid w:val="00EA3102"/>
    <w:rsid w:val="00EF2D4D"/>
    <w:rsid w:val="00F20B17"/>
    <w:rsid w:val="00F80BE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o-RO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City"/>
  <w:smartTagType w:namespaceuri="urn:schemas-microsoft-com:office:smarttags" w:name="PlaceType"/>
  <w:smartTagType w:namespaceuri="urn:schemas-microsoft-com:office:smarttags" w:name="PlaceName"/>
  <w:smartTagType w:namespaceuri="urn:schemas-microsoft-com:office:smarttags" w:name="place"/>
  <w:shapeDefaults>
    <o:shapedefaults v:ext="edit" spidmax="105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sz w:val="22"/>
        <w:szCs w:val="22"/>
        <w:lang w:val="ro-RO" w:eastAsia="ro-RO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semiHidden="0" w:uiPriority="0" w:unhideWhenUsed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C32A2"/>
    <w:rPr>
      <w:sz w:val="24"/>
      <w:szCs w:val="24"/>
      <w:lang w:val="en-US" w:eastAsia="en-US"/>
    </w:rPr>
  </w:style>
  <w:style w:type="paragraph" w:styleId="Heading3">
    <w:name w:val="heading 3"/>
    <w:basedOn w:val="Normal"/>
    <w:next w:val="Normal"/>
    <w:link w:val="Heading3Char"/>
    <w:uiPriority w:val="99"/>
    <w:qFormat/>
    <w:locked/>
    <w:rsid w:val="004B679A"/>
    <w:pPr>
      <w:keepNext/>
      <w:spacing w:before="240" w:after="60"/>
      <w:outlineLvl w:val="2"/>
    </w:pPr>
    <w:rPr>
      <w:rFonts w:ascii="Arial" w:hAnsi="Arial" w:cs="Arial"/>
      <w:b/>
      <w:bCs/>
      <w:smallCaps/>
      <w:sz w:val="26"/>
      <w:szCs w:val="26"/>
      <w:lang w:val="en-GB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3Char">
    <w:name w:val="Heading 3 Char"/>
    <w:basedOn w:val="DefaultParagraphFont"/>
    <w:link w:val="Heading3"/>
    <w:uiPriority w:val="99"/>
    <w:semiHidden/>
    <w:locked/>
    <w:rsid w:val="005A6389"/>
    <w:rPr>
      <w:rFonts w:ascii="Cambria" w:hAnsi="Cambria" w:cs="Times New Roman"/>
      <w:b/>
      <w:bCs/>
      <w:sz w:val="26"/>
      <w:szCs w:val="26"/>
      <w:lang w:val="en-US" w:eastAsia="en-US"/>
    </w:rPr>
  </w:style>
  <w:style w:type="paragraph" w:styleId="BodyText3">
    <w:name w:val="Body Text 3"/>
    <w:basedOn w:val="Normal"/>
    <w:link w:val="BodyText3Char"/>
    <w:uiPriority w:val="99"/>
    <w:rsid w:val="00026E66"/>
    <w:pPr>
      <w:widowControl w:val="0"/>
      <w:spacing w:after="120" w:line="249" w:lineRule="auto"/>
      <w:jc w:val="center"/>
    </w:pPr>
    <w:rPr>
      <w:rFonts w:ascii="Adobe Jenson Pro" w:hAnsi="Adobe Jenson Pro"/>
      <w:b/>
      <w:color w:val="800000"/>
      <w:kern w:val="28"/>
      <w:sz w:val="28"/>
      <w:szCs w:val="20"/>
    </w:rPr>
  </w:style>
  <w:style w:type="character" w:customStyle="1" w:styleId="BodyText3Char">
    <w:name w:val="Body Text 3 Char"/>
    <w:basedOn w:val="DefaultParagraphFont"/>
    <w:link w:val="BodyText3"/>
    <w:uiPriority w:val="99"/>
    <w:locked/>
    <w:rsid w:val="00A1083C"/>
    <w:rPr>
      <w:rFonts w:ascii="Adobe Jenson Pro" w:hAnsi="Adobe Jenson Pro" w:cs="Times New Roman"/>
      <w:b/>
      <w:color w:val="800000"/>
      <w:kern w:val="28"/>
      <w:sz w:val="28"/>
    </w:rPr>
  </w:style>
  <w:style w:type="paragraph" w:customStyle="1" w:styleId="Header01">
    <w:name w:val="Header 01"/>
    <w:basedOn w:val="Normal"/>
    <w:link w:val="Header01Char"/>
    <w:uiPriority w:val="99"/>
    <w:rsid w:val="00CC32A2"/>
    <w:pPr>
      <w:jc w:val="both"/>
    </w:pPr>
    <w:rPr>
      <w:rFonts w:ascii="Arial" w:hAnsi="Arial"/>
      <w:caps/>
      <w:color w:val="FFFFEF"/>
      <w:sz w:val="48"/>
    </w:rPr>
  </w:style>
  <w:style w:type="paragraph" w:customStyle="1" w:styleId="Subheadhere">
    <w:name w:val="Subhead here"/>
    <w:basedOn w:val="Normal"/>
    <w:link w:val="SubheadhereChar"/>
    <w:uiPriority w:val="99"/>
    <w:rsid w:val="007943FE"/>
    <w:pPr>
      <w:jc w:val="both"/>
    </w:pPr>
    <w:rPr>
      <w:rFonts w:ascii="Arial" w:hAnsi="Arial" w:cs="Arial"/>
      <w:caps/>
      <w:color w:val="FFFFEF"/>
    </w:rPr>
  </w:style>
  <w:style w:type="character" w:customStyle="1" w:styleId="Header01Char">
    <w:name w:val="Header 01 Char"/>
    <w:basedOn w:val="DefaultParagraphFont"/>
    <w:link w:val="Header01"/>
    <w:uiPriority w:val="99"/>
    <w:locked/>
    <w:rsid w:val="00CC32A2"/>
    <w:rPr>
      <w:rFonts w:ascii="Arial" w:hAnsi="Arial" w:cs="Times New Roman"/>
      <w:caps/>
      <w:color w:val="FFFFEF"/>
      <w:sz w:val="24"/>
      <w:szCs w:val="24"/>
    </w:rPr>
  </w:style>
  <w:style w:type="paragraph" w:customStyle="1" w:styleId="monthyear">
    <w:name w:val="month/year"/>
    <w:basedOn w:val="Normal"/>
    <w:link w:val="monthyearChar"/>
    <w:uiPriority w:val="99"/>
    <w:rsid w:val="00A1083C"/>
    <w:pPr>
      <w:jc w:val="right"/>
    </w:pPr>
    <w:rPr>
      <w:rFonts w:ascii="Arial" w:hAnsi="Arial" w:cs="Arial"/>
      <w:caps/>
      <w:color w:val="585747"/>
      <w:sz w:val="20"/>
    </w:rPr>
  </w:style>
  <w:style w:type="character" w:customStyle="1" w:styleId="SubheadhereChar">
    <w:name w:val="Subhead here Char"/>
    <w:basedOn w:val="DefaultParagraphFont"/>
    <w:link w:val="Subheadhere"/>
    <w:uiPriority w:val="99"/>
    <w:locked/>
    <w:rsid w:val="007943FE"/>
    <w:rPr>
      <w:rFonts w:ascii="Arial" w:hAnsi="Arial" w:cs="Arial"/>
      <w:caps/>
      <w:color w:val="FFFFEF"/>
      <w:sz w:val="24"/>
      <w:szCs w:val="24"/>
    </w:rPr>
  </w:style>
  <w:style w:type="paragraph" w:customStyle="1" w:styleId="Newsletterheadline">
    <w:name w:val="Newsletter headline"/>
    <w:basedOn w:val="Normal"/>
    <w:link w:val="NewsletterheadlineChar"/>
    <w:uiPriority w:val="99"/>
    <w:rsid w:val="007943FE"/>
    <w:pPr>
      <w:spacing w:line="360" w:lineRule="auto"/>
    </w:pPr>
    <w:rPr>
      <w:rFonts w:ascii="Arial" w:hAnsi="Arial"/>
      <w:caps/>
      <w:color w:val="940803"/>
    </w:rPr>
  </w:style>
  <w:style w:type="character" w:customStyle="1" w:styleId="monthyearChar">
    <w:name w:val="month/year Char"/>
    <w:basedOn w:val="DefaultParagraphFont"/>
    <w:link w:val="monthyear"/>
    <w:uiPriority w:val="99"/>
    <w:locked/>
    <w:rsid w:val="00A1083C"/>
    <w:rPr>
      <w:rFonts w:ascii="Arial" w:hAnsi="Arial" w:cs="Arial"/>
      <w:caps/>
      <w:color w:val="585747"/>
      <w:sz w:val="24"/>
      <w:szCs w:val="24"/>
    </w:rPr>
  </w:style>
  <w:style w:type="paragraph" w:customStyle="1" w:styleId="BodyText01">
    <w:name w:val="Body Text 01"/>
    <w:basedOn w:val="Normal"/>
    <w:link w:val="BodyText01Char"/>
    <w:uiPriority w:val="99"/>
    <w:rsid w:val="004A2118"/>
    <w:pPr>
      <w:widowControl w:val="0"/>
      <w:spacing w:before="120" w:line="276" w:lineRule="auto"/>
    </w:pPr>
    <w:rPr>
      <w:rFonts w:ascii="Arial" w:hAnsi="Arial" w:cs="Arial"/>
      <w:color w:val="585747"/>
      <w:sz w:val="20"/>
    </w:rPr>
  </w:style>
  <w:style w:type="character" w:customStyle="1" w:styleId="NewsletterheadlineChar">
    <w:name w:val="Newsletter headline Char"/>
    <w:basedOn w:val="DefaultParagraphFont"/>
    <w:link w:val="Newsletterheadline"/>
    <w:uiPriority w:val="99"/>
    <w:locked/>
    <w:rsid w:val="007943FE"/>
    <w:rPr>
      <w:rFonts w:ascii="Arial" w:hAnsi="Arial" w:cs="Times New Roman"/>
      <w:caps/>
      <w:color w:val="940803"/>
      <w:sz w:val="24"/>
      <w:szCs w:val="24"/>
    </w:rPr>
  </w:style>
  <w:style w:type="paragraph" w:customStyle="1" w:styleId="Photobox">
    <w:name w:val="Photo box"/>
    <w:basedOn w:val="Normal"/>
    <w:link w:val="PhotoboxChar"/>
    <w:uiPriority w:val="99"/>
    <w:rsid w:val="004A2118"/>
    <w:rPr>
      <w:rFonts w:ascii="Arial" w:hAnsi="Arial" w:cs="Arial"/>
      <w:color w:val="FFFFEF"/>
      <w:sz w:val="20"/>
    </w:rPr>
  </w:style>
  <w:style w:type="character" w:customStyle="1" w:styleId="BodyText01Char">
    <w:name w:val="Body Text 01 Char"/>
    <w:basedOn w:val="DefaultParagraphFont"/>
    <w:link w:val="BodyText01"/>
    <w:uiPriority w:val="99"/>
    <w:locked/>
    <w:rsid w:val="004A2118"/>
    <w:rPr>
      <w:rFonts w:ascii="Arial" w:hAnsi="Arial" w:cs="Arial"/>
      <w:color w:val="585747"/>
      <w:sz w:val="24"/>
      <w:szCs w:val="24"/>
    </w:rPr>
  </w:style>
  <w:style w:type="paragraph" w:customStyle="1" w:styleId="Captionyourphoto">
    <w:name w:val="Caption your photo"/>
    <w:basedOn w:val="Normal"/>
    <w:link w:val="CaptionyourphotoChar"/>
    <w:uiPriority w:val="99"/>
    <w:rsid w:val="004A2118"/>
    <w:rPr>
      <w:rFonts w:ascii="Arial" w:hAnsi="Arial" w:cs="Arial"/>
      <w:caps/>
      <w:color w:val="585747"/>
      <w:sz w:val="14"/>
    </w:rPr>
  </w:style>
  <w:style w:type="character" w:customStyle="1" w:styleId="PhotoboxChar">
    <w:name w:val="Photo box Char"/>
    <w:basedOn w:val="DefaultParagraphFont"/>
    <w:link w:val="Photobox"/>
    <w:uiPriority w:val="99"/>
    <w:locked/>
    <w:rsid w:val="004A2118"/>
    <w:rPr>
      <w:rFonts w:ascii="Arial" w:hAnsi="Arial" w:cs="Arial"/>
      <w:color w:val="FFFFEF"/>
      <w:sz w:val="24"/>
      <w:szCs w:val="24"/>
    </w:rPr>
  </w:style>
  <w:style w:type="paragraph" w:customStyle="1" w:styleId="Address">
    <w:name w:val="Address"/>
    <w:basedOn w:val="Normal"/>
    <w:link w:val="AddressChar"/>
    <w:uiPriority w:val="99"/>
    <w:rsid w:val="004A2118"/>
    <w:pPr>
      <w:jc w:val="right"/>
    </w:pPr>
    <w:rPr>
      <w:rFonts w:ascii="Arial" w:hAnsi="Arial" w:cs="Arial"/>
      <w:color w:val="585747"/>
      <w:sz w:val="20"/>
    </w:rPr>
  </w:style>
  <w:style w:type="character" w:customStyle="1" w:styleId="CaptionyourphotoChar">
    <w:name w:val="Caption your photo Char"/>
    <w:basedOn w:val="DefaultParagraphFont"/>
    <w:link w:val="Captionyourphoto"/>
    <w:uiPriority w:val="99"/>
    <w:locked/>
    <w:rsid w:val="004A2118"/>
    <w:rPr>
      <w:rFonts w:ascii="Arial" w:hAnsi="Arial" w:cs="Arial"/>
      <w:caps/>
      <w:color w:val="585747"/>
      <w:sz w:val="24"/>
      <w:szCs w:val="24"/>
    </w:rPr>
  </w:style>
  <w:style w:type="paragraph" w:customStyle="1" w:styleId="Callouttext">
    <w:name w:val="Call out text"/>
    <w:basedOn w:val="Normal"/>
    <w:link w:val="CallouttextChar"/>
    <w:uiPriority w:val="99"/>
    <w:rsid w:val="00242DB7"/>
    <w:pPr>
      <w:widowControl w:val="0"/>
      <w:spacing w:before="120" w:line="360" w:lineRule="auto"/>
    </w:pPr>
    <w:rPr>
      <w:rFonts w:ascii="Arial" w:hAnsi="Arial" w:cs="Arial"/>
      <w:color w:val="585747"/>
    </w:rPr>
  </w:style>
  <w:style w:type="character" w:customStyle="1" w:styleId="AddressChar">
    <w:name w:val="Address Char"/>
    <w:basedOn w:val="DefaultParagraphFont"/>
    <w:link w:val="Address"/>
    <w:uiPriority w:val="99"/>
    <w:locked/>
    <w:rsid w:val="004A2118"/>
    <w:rPr>
      <w:rFonts w:ascii="Arial" w:hAnsi="Arial" w:cs="Arial"/>
      <w:color w:val="585747"/>
      <w:sz w:val="24"/>
      <w:szCs w:val="24"/>
    </w:rPr>
  </w:style>
  <w:style w:type="paragraph" w:customStyle="1" w:styleId="Bulletsubheadhere">
    <w:name w:val="Bullet subhead here"/>
    <w:basedOn w:val="Normal"/>
    <w:link w:val="BulletsubheadhereChar"/>
    <w:uiPriority w:val="99"/>
    <w:rsid w:val="00242DB7"/>
    <w:pPr>
      <w:widowControl w:val="0"/>
      <w:spacing w:before="120" w:line="360" w:lineRule="auto"/>
    </w:pPr>
    <w:rPr>
      <w:rFonts w:ascii="Arial" w:hAnsi="Arial" w:cs="Arial"/>
      <w:color w:val="585747"/>
    </w:rPr>
  </w:style>
  <w:style w:type="character" w:customStyle="1" w:styleId="CallouttextChar">
    <w:name w:val="Call out text Char"/>
    <w:basedOn w:val="DefaultParagraphFont"/>
    <w:link w:val="Callouttext"/>
    <w:uiPriority w:val="99"/>
    <w:locked/>
    <w:rsid w:val="00242DB7"/>
    <w:rPr>
      <w:rFonts w:ascii="Arial" w:hAnsi="Arial" w:cs="Arial"/>
      <w:color w:val="585747"/>
      <w:sz w:val="24"/>
      <w:szCs w:val="24"/>
    </w:rPr>
  </w:style>
  <w:style w:type="paragraph" w:customStyle="1" w:styleId="Bulletpoints">
    <w:name w:val="Bullet points"/>
    <w:basedOn w:val="Normal"/>
    <w:link w:val="BulletpointsChar"/>
    <w:uiPriority w:val="99"/>
    <w:rsid w:val="00242DB7"/>
    <w:pPr>
      <w:widowControl w:val="0"/>
      <w:numPr>
        <w:numId w:val="1"/>
      </w:numPr>
      <w:spacing w:before="240"/>
    </w:pPr>
    <w:rPr>
      <w:rFonts w:ascii="Arial" w:hAnsi="Arial" w:cs="Arial"/>
      <w:color w:val="585747"/>
    </w:rPr>
  </w:style>
  <w:style w:type="character" w:customStyle="1" w:styleId="BulletsubheadhereChar">
    <w:name w:val="Bullet subhead here Char"/>
    <w:basedOn w:val="DefaultParagraphFont"/>
    <w:link w:val="Bulletsubheadhere"/>
    <w:uiPriority w:val="99"/>
    <w:locked/>
    <w:rsid w:val="00242DB7"/>
    <w:rPr>
      <w:rFonts w:ascii="Arial" w:hAnsi="Arial" w:cs="Arial"/>
      <w:color w:val="585747"/>
      <w:sz w:val="24"/>
      <w:szCs w:val="24"/>
    </w:rPr>
  </w:style>
  <w:style w:type="paragraph" w:customStyle="1" w:styleId="Entersubheadhere">
    <w:name w:val="Enter subhead here"/>
    <w:basedOn w:val="Normal"/>
    <w:link w:val="EntersubheadhereChar"/>
    <w:uiPriority w:val="99"/>
    <w:rsid w:val="00242DB7"/>
    <w:pPr>
      <w:widowControl w:val="0"/>
      <w:spacing w:before="120" w:line="360" w:lineRule="auto"/>
    </w:pPr>
    <w:rPr>
      <w:rFonts w:ascii="Arial" w:hAnsi="Arial" w:cs="Arial"/>
      <w:color w:val="940803"/>
    </w:rPr>
  </w:style>
  <w:style w:type="character" w:customStyle="1" w:styleId="BulletpointsChar">
    <w:name w:val="Bullet points Char"/>
    <w:basedOn w:val="DefaultParagraphFont"/>
    <w:link w:val="Bulletpoints"/>
    <w:uiPriority w:val="99"/>
    <w:locked/>
    <w:rsid w:val="00242DB7"/>
    <w:rPr>
      <w:rFonts w:ascii="Arial" w:hAnsi="Arial" w:cs="Arial"/>
      <w:color w:val="585747"/>
      <w:sz w:val="24"/>
      <w:szCs w:val="24"/>
    </w:rPr>
  </w:style>
  <w:style w:type="paragraph" w:customStyle="1" w:styleId="ShippingAddress">
    <w:name w:val="Shipping Address"/>
    <w:basedOn w:val="BodyText3"/>
    <w:link w:val="ShippingAddressChar"/>
    <w:uiPriority w:val="99"/>
    <w:rsid w:val="00A1083C"/>
    <w:pPr>
      <w:spacing w:after="0" w:line="240" w:lineRule="auto"/>
      <w:jc w:val="left"/>
    </w:pPr>
    <w:rPr>
      <w:rFonts w:ascii="Arial" w:hAnsi="Arial" w:cs="Arial"/>
      <w:color w:val="585747"/>
      <w:sz w:val="20"/>
      <w:szCs w:val="24"/>
    </w:rPr>
  </w:style>
  <w:style w:type="character" w:customStyle="1" w:styleId="EntersubheadhereChar">
    <w:name w:val="Enter subhead here Char"/>
    <w:basedOn w:val="DefaultParagraphFont"/>
    <w:link w:val="Entersubheadhere"/>
    <w:uiPriority w:val="99"/>
    <w:locked/>
    <w:rsid w:val="00242DB7"/>
    <w:rPr>
      <w:rFonts w:ascii="Arial" w:hAnsi="Arial" w:cs="Arial"/>
      <w:color w:val="940803"/>
      <w:sz w:val="24"/>
      <w:szCs w:val="24"/>
    </w:rPr>
  </w:style>
  <w:style w:type="paragraph" w:customStyle="1" w:styleId="website">
    <w:name w:val="website"/>
    <w:basedOn w:val="BodyText3"/>
    <w:link w:val="websiteChar"/>
    <w:uiPriority w:val="99"/>
    <w:rsid w:val="00A1083C"/>
    <w:pPr>
      <w:spacing w:after="0" w:line="240" w:lineRule="auto"/>
    </w:pPr>
    <w:rPr>
      <w:rFonts w:ascii="Arial" w:hAnsi="Arial" w:cs="Arial"/>
      <w:color w:val="FFFFEF"/>
      <w:sz w:val="20"/>
    </w:rPr>
  </w:style>
  <w:style w:type="character" w:customStyle="1" w:styleId="ShippingAddressChar">
    <w:name w:val="Shipping Address Char"/>
    <w:basedOn w:val="BodyText3Char"/>
    <w:link w:val="ShippingAddress"/>
    <w:uiPriority w:val="99"/>
    <w:locked/>
    <w:rsid w:val="00A1083C"/>
  </w:style>
  <w:style w:type="paragraph" w:customStyle="1" w:styleId="Textlogohere">
    <w:name w:val="Text/logo here"/>
    <w:basedOn w:val="BodyText3"/>
    <w:link w:val="TextlogohereChar"/>
    <w:uiPriority w:val="99"/>
    <w:rsid w:val="00A1083C"/>
    <w:pPr>
      <w:spacing w:after="0" w:line="240" w:lineRule="auto"/>
    </w:pPr>
    <w:rPr>
      <w:rFonts w:ascii="Arial" w:hAnsi="Arial" w:cs="Arial"/>
      <w:caps/>
      <w:color w:val="FFFFEF"/>
      <w:sz w:val="24"/>
    </w:rPr>
  </w:style>
  <w:style w:type="character" w:customStyle="1" w:styleId="websiteChar">
    <w:name w:val="website Char"/>
    <w:basedOn w:val="BodyText3Char"/>
    <w:link w:val="website"/>
    <w:uiPriority w:val="99"/>
    <w:locked/>
    <w:rsid w:val="00A1083C"/>
    <w:rPr>
      <w:rFonts w:ascii="Arial" w:hAnsi="Arial" w:cs="Arial"/>
      <w:color w:val="FFFFEF"/>
    </w:rPr>
  </w:style>
  <w:style w:type="paragraph" w:customStyle="1" w:styleId="Enterquote">
    <w:name w:val="Enter quote"/>
    <w:basedOn w:val="Normal"/>
    <w:link w:val="EnterquoteChar"/>
    <w:uiPriority w:val="99"/>
    <w:rsid w:val="00B1301E"/>
    <w:rPr>
      <w:rFonts w:ascii="Arial" w:hAnsi="Arial" w:cs="Arial"/>
      <w:color w:val="FFFFEF"/>
      <w:sz w:val="20"/>
    </w:rPr>
  </w:style>
  <w:style w:type="character" w:customStyle="1" w:styleId="TextlogohereChar">
    <w:name w:val="Text/logo here Char"/>
    <w:basedOn w:val="BodyText3Char"/>
    <w:link w:val="Textlogohere"/>
    <w:uiPriority w:val="99"/>
    <w:locked/>
    <w:rsid w:val="00A1083C"/>
    <w:rPr>
      <w:rFonts w:ascii="Arial" w:hAnsi="Arial" w:cs="Arial"/>
      <w:caps/>
      <w:color w:val="FFFFEF"/>
      <w:sz w:val="24"/>
    </w:rPr>
  </w:style>
  <w:style w:type="paragraph" w:styleId="BalloonText">
    <w:name w:val="Balloon Text"/>
    <w:basedOn w:val="Normal"/>
    <w:link w:val="BalloonTextChar"/>
    <w:uiPriority w:val="99"/>
    <w:semiHidden/>
    <w:rsid w:val="000F2AB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0F2ABB"/>
    <w:rPr>
      <w:rFonts w:ascii="Tahoma" w:hAnsi="Tahoma" w:cs="Tahoma"/>
      <w:sz w:val="16"/>
      <w:szCs w:val="16"/>
      <w:lang w:val="en-US" w:eastAsia="en-US"/>
    </w:rPr>
  </w:style>
  <w:style w:type="character" w:customStyle="1" w:styleId="EnterquoteChar">
    <w:name w:val="Enter quote Char"/>
    <w:basedOn w:val="DefaultParagraphFont"/>
    <w:link w:val="Enterquote"/>
    <w:uiPriority w:val="99"/>
    <w:locked/>
    <w:rsid w:val="00B1301E"/>
    <w:rPr>
      <w:rFonts w:ascii="Arial" w:hAnsi="Arial" w:cs="Arial"/>
      <w:color w:val="FFFFEF"/>
      <w:sz w:val="24"/>
      <w:szCs w:val="24"/>
    </w:rPr>
  </w:style>
  <w:style w:type="paragraph" w:styleId="ListParagraph">
    <w:name w:val="List Paragraph"/>
    <w:basedOn w:val="Normal"/>
    <w:uiPriority w:val="99"/>
    <w:qFormat/>
    <w:rsid w:val="00EF2D4D"/>
    <w:pPr>
      <w:ind w:left="720"/>
      <w:contextualSpacing/>
    </w:pPr>
  </w:style>
  <w:style w:type="character" w:styleId="Strong">
    <w:name w:val="Strong"/>
    <w:basedOn w:val="DefaultParagraphFont"/>
    <w:uiPriority w:val="99"/>
    <w:qFormat/>
    <w:rsid w:val="009E4D26"/>
    <w:rPr>
      <w:rFonts w:cs="Times New Roman"/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image" Target="media/image7.jpeg"/><Relationship Id="rId5" Type="http://schemas.openxmlformats.org/officeDocument/2006/relationships/image" Target="media/image1.emf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Diana\AppData\Roaming\Microsoft\Templates\HP_HealthStylish_Newsletter_TP10378951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HP_HealthStylish_Newsletter_TP10378951</Template>
  <TotalTime>37</TotalTime>
  <Pages>2</Pages>
  <Words>193</Words>
  <Characters>1121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Diana</dc:creator>
  <cp:keywords/>
  <dc:description/>
  <cp:lastModifiedBy>user</cp:lastModifiedBy>
  <cp:revision>4</cp:revision>
  <dcterms:created xsi:type="dcterms:W3CDTF">2014-03-28T21:54:00Z</dcterms:created>
  <dcterms:modified xsi:type="dcterms:W3CDTF">2014-03-28T22:44:00Z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TC103789519990</vt:lpwstr>
  </property>
</Properties>
</file>